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68F" w:rsidRPr="001F5C14" w:rsidRDefault="0072068F" w:rsidP="00CB2E6A">
      <w:pPr>
        <w:pStyle w:val="BodyText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72068F" w:rsidRDefault="0072068F" w:rsidP="00CB2E6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72068F" w:rsidRPr="000E047D" w:rsidRDefault="0072068F" w:rsidP="00CB2E6A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72068F" w:rsidRPr="00FB54BE" w:rsidRDefault="0072068F" w:rsidP="00CB2E6A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72068F" w:rsidRPr="00FB54BE" w:rsidRDefault="0072068F" w:rsidP="00CB2E6A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72068F" w:rsidRDefault="0072068F" w:rsidP="00CB2E6A">
      <w:pPr>
        <w:pStyle w:val="BodyText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72068F" w:rsidRDefault="0072068F" w:rsidP="00CB2E6A">
      <w:pPr>
        <w:pStyle w:val="BodyText"/>
        <w:jc w:val="both"/>
        <w:rPr>
          <w:b w:val="0"/>
          <w:sz w:val="28"/>
          <w:szCs w:val="28"/>
        </w:rPr>
      </w:pPr>
    </w:p>
    <w:p w:rsidR="0072068F" w:rsidRDefault="0072068F" w:rsidP="00CB2E6A">
      <w:pPr>
        <w:pStyle w:val="BodyTex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пользования-садоводство), расположенных в садовом товариществе «Скорпион»,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</w:t>
      </w:r>
      <w:r w:rsidRPr="00CB2E6A">
        <w:rPr>
          <w:b w:val="0"/>
          <w:sz w:val="28"/>
          <w:szCs w:val="28"/>
        </w:rPr>
        <w:t>70:14:0135014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72068F" w:rsidRPr="00CD51B5" w:rsidRDefault="0072068F" w:rsidP="00CD51B5">
      <w:pPr>
        <w:pStyle w:val="BodyTex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6"/>
        <w:gridCol w:w="1905"/>
        <w:gridCol w:w="1733"/>
        <w:gridCol w:w="1887"/>
        <w:gridCol w:w="2550"/>
      </w:tblGrid>
      <w:tr w:rsidR="0072068F" w:rsidRPr="00E375AD" w:rsidTr="00E375AD">
        <w:trPr>
          <w:jc w:val="center"/>
        </w:trPr>
        <w:tc>
          <w:tcPr>
            <w:tcW w:w="9571" w:type="dxa"/>
            <w:gridSpan w:val="5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  <w:highlight w:val="yellow"/>
              </w:rPr>
              <w:t>с.т. «Скор</w:t>
            </w:r>
            <w:bookmarkStart w:id="0" w:name="_GoBack"/>
            <w:bookmarkEnd w:id="0"/>
            <w:r w:rsidRPr="00E375AD">
              <w:rPr>
                <w:rFonts w:ascii="Times New Roman" w:hAnsi="Times New Roman"/>
                <w:sz w:val="28"/>
                <w:szCs w:val="28"/>
                <w:highlight w:val="yellow"/>
              </w:rPr>
              <w:t>пион»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6" type="#_x0000_t32" style="position:absolute;left:0;text-align:left;margin-left:112.45pt;margin-top:29.75pt;width:114.5pt;height:47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">
                  <v:stroke endarrow="open"/>
                </v:shape>
              </w:pict>
            </w: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7" type="#_x0000_t202" style="position:absolute;left:0;text-align:left;margin-left:34.95pt;margin-top:12.25pt;width:240pt;height:17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" strokeweight=".5pt">
                  <v:textbox>
                    <w:txbxContent>
                      <w:p w:rsidR="0072068F" w:rsidRPr="00CB2E6A" w:rsidRDefault="0072068F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t xml:space="preserve"> </w:t>
                        </w:r>
                        <w:r w:rsidRPr="00CB2E6A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Кадастровый квартал в котором расположено с.т. «Скорпион»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oval id="Овал 2" o:spid="_x0000_s1028" style="position:absolute;left:0;text-align:left;margin-left:218.45pt;margin-top:58.75pt;width:88.5pt;height:98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" filled="f" strokeweight="2pt"/>
              </w:pict>
            </w:r>
            <w:r w:rsidRPr="00E375AD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3.5pt;height:205.5pt;visibility:visible">
                  <v:imagedata r:id="rId5" o:title="" croptop="9741f" cropbottom="5413f" cropleft="9403f" cropright="535f"/>
                </v:shape>
              </w:pic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068F" w:rsidRPr="00E375AD" w:rsidRDefault="0072068F" w:rsidP="00E37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068F" w:rsidRPr="00E375AD" w:rsidTr="00E375AD">
        <w:trPr>
          <w:jc w:val="center"/>
        </w:trPr>
        <w:tc>
          <w:tcPr>
            <w:tcW w:w="1496" w:type="dxa"/>
          </w:tcPr>
          <w:p w:rsidR="0072068F" w:rsidRPr="00E375AD" w:rsidRDefault="0072068F" w:rsidP="00E375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72068F" w:rsidRPr="00E375AD" w:rsidRDefault="0072068F" w:rsidP="00E375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с.т. «Скорпион»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уч. № 14</w:t>
            </w:r>
          </w:p>
        </w:tc>
        <w:tc>
          <w:tcPr>
            <w:tcW w:w="1733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990кв.м</w:t>
            </w:r>
          </w:p>
        </w:tc>
        <w:tc>
          <w:tcPr>
            <w:tcW w:w="1887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70:14:0135014:6</w:t>
            </w:r>
          </w:p>
        </w:tc>
      </w:tr>
      <w:tr w:rsidR="0072068F" w:rsidRPr="00E375AD" w:rsidTr="00E375AD">
        <w:trPr>
          <w:jc w:val="center"/>
        </w:trPr>
        <w:tc>
          <w:tcPr>
            <w:tcW w:w="1496" w:type="dxa"/>
          </w:tcPr>
          <w:p w:rsidR="0072068F" w:rsidRPr="00E375AD" w:rsidRDefault="0072068F" w:rsidP="00E375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72068F" w:rsidRPr="00E375AD" w:rsidRDefault="0072068F" w:rsidP="00E375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с.т. «Скорпион»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уч. № 16</w:t>
            </w:r>
          </w:p>
        </w:tc>
        <w:tc>
          <w:tcPr>
            <w:tcW w:w="1733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1290 кв.м</w:t>
            </w:r>
          </w:p>
        </w:tc>
        <w:tc>
          <w:tcPr>
            <w:tcW w:w="1887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70:14:0135014:8</w:t>
            </w:r>
          </w:p>
        </w:tc>
      </w:tr>
      <w:tr w:rsidR="0072068F" w:rsidRPr="00E375AD" w:rsidTr="00E375AD">
        <w:trPr>
          <w:jc w:val="center"/>
        </w:trPr>
        <w:tc>
          <w:tcPr>
            <w:tcW w:w="1496" w:type="dxa"/>
          </w:tcPr>
          <w:p w:rsidR="0072068F" w:rsidRPr="00E375AD" w:rsidRDefault="0072068F" w:rsidP="00E375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72068F" w:rsidRPr="00E375AD" w:rsidRDefault="0072068F" w:rsidP="00E375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с.т. «Скорпион»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уч. № 18</w:t>
            </w:r>
          </w:p>
        </w:tc>
        <w:tc>
          <w:tcPr>
            <w:tcW w:w="1733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1080кв.м</w:t>
            </w:r>
          </w:p>
        </w:tc>
        <w:tc>
          <w:tcPr>
            <w:tcW w:w="1887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70:14:0135014:10</w:t>
            </w:r>
          </w:p>
        </w:tc>
      </w:tr>
      <w:tr w:rsidR="0072068F" w:rsidRPr="00E375AD" w:rsidTr="00E375AD">
        <w:trPr>
          <w:jc w:val="center"/>
        </w:trPr>
        <w:tc>
          <w:tcPr>
            <w:tcW w:w="1496" w:type="dxa"/>
          </w:tcPr>
          <w:p w:rsidR="0072068F" w:rsidRPr="00E375AD" w:rsidRDefault="0072068F" w:rsidP="00E375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72068F" w:rsidRPr="00E375AD" w:rsidRDefault="0072068F" w:rsidP="00E375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с.т. «Скорпион»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уч. № 38,39</w:t>
            </w:r>
          </w:p>
        </w:tc>
        <w:tc>
          <w:tcPr>
            <w:tcW w:w="1733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1380кв.м</w:t>
            </w:r>
          </w:p>
        </w:tc>
        <w:tc>
          <w:tcPr>
            <w:tcW w:w="1887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70:14:0135014:24</w:t>
            </w:r>
          </w:p>
        </w:tc>
      </w:tr>
      <w:tr w:rsidR="0072068F" w:rsidRPr="00E375AD" w:rsidTr="00E375AD">
        <w:trPr>
          <w:jc w:val="center"/>
        </w:trPr>
        <w:tc>
          <w:tcPr>
            <w:tcW w:w="1496" w:type="dxa"/>
          </w:tcPr>
          <w:p w:rsidR="0072068F" w:rsidRPr="00E375AD" w:rsidRDefault="0072068F" w:rsidP="00E375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72068F" w:rsidRPr="00E375AD" w:rsidRDefault="0072068F" w:rsidP="00E375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 xml:space="preserve">с.т. «Скорпион» </w:t>
            </w:r>
          </w:p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0"/>
                <w:szCs w:val="20"/>
              </w:rPr>
              <w:t>уч. № 4</w:t>
            </w:r>
          </w:p>
        </w:tc>
        <w:tc>
          <w:tcPr>
            <w:tcW w:w="1733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72068F" w:rsidRPr="00E375AD" w:rsidRDefault="0072068F" w:rsidP="00E375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75AD">
              <w:rPr>
                <w:rFonts w:ascii="Times New Roman" w:hAnsi="Times New Roman"/>
                <w:sz w:val="28"/>
                <w:szCs w:val="28"/>
              </w:rPr>
              <w:t>70:14:0135014:25</w:t>
            </w:r>
          </w:p>
        </w:tc>
      </w:tr>
    </w:tbl>
    <w:p w:rsidR="0072068F" w:rsidRDefault="0072068F"/>
    <w:sectPr w:rsidR="0072068F" w:rsidSect="00612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E6A"/>
    <w:rsid w:val="000E047D"/>
    <w:rsid w:val="001F5C14"/>
    <w:rsid w:val="003D06E0"/>
    <w:rsid w:val="006124AA"/>
    <w:rsid w:val="006F7955"/>
    <w:rsid w:val="0072068F"/>
    <w:rsid w:val="0088167F"/>
    <w:rsid w:val="008C3453"/>
    <w:rsid w:val="00934DE0"/>
    <w:rsid w:val="00CB2E6A"/>
    <w:rsid w:val="00CD51B5"/>
    <w:rsid w:val="00E27C98"/>
    <w:rsid w:val="00E375AD"/>
    <w:rsid w:val="00F8616C"/>
    <w:rsid w:val="00FB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E6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CB2E6A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B2E6A"/>
    <w:rPr>
      <w:rFonts w:ascii="Times New Roman" w:hAnsi="Times New Roman" w:cs="Times New Roman"/>
      <w:b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CB2E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B2E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CB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2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218</Words>
  <Characters>1248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«Рыбаловское сельское поселение»</dc:title>
  <dc:subject/>
  <dc:creator>яна</dc:creator>
  <cp:keywords/>
  <dc:description/>
  <cp:lastModifiedBy>ITuser</cp:lastModifiedBy>
  <cp:revision>2</cp:revision>
  <dcterms:created xsi:type="dcterms:W3CDTF">2021-08-09T08:38:00Z</dcterms:created>
  <dcterms:modified xsi:type="dcterms:W3CDTF">2021-08-09T08:38:00Z</dcterms:modified>
</cp:coreProperties>
</file>